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1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549"/>
        <w:gridCol w:w="8866"/>
        <w:gridCol w:w="986"/>
        <w:gridCol w:w="40"/>
      </w:tblGrid>
      <w:tr w:rsidR="00610DE2" w14:paraId="4C69A25F" w14:textId="77777777">
        <w:tblPrEx>
          <w:tblCellMar>
            <w:top w:w="0" w:type="dxa"/>
            <w:bottom w:w="0" w:type="dxa"/>
          </w:tblCellMar>
        </w:tblPrEx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3070E" w14:textId="77777777" w:rsidR="00610DE2" w:rsidRDefault="00000000">
            <w:r>
              <w:object w:dxaOrig="1524" w:dyaOrig="984" w14:anchorId="60E9EC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" o:spid="_x0000_i1025" type="#_x0000_t75" style="width:76.05pt;height:48.95pt;visibility:visible;mso-wrap-style:square" o:ole="">
                  <v:imagedata r:id="rId7" o:title=""/>
                </v:shape>
                <o:OLEObject Type="Embed" ProgID="Word.Document.12" ShapeID="Object 1" DrawAspect="Content" ObjectID="_1849158182" r:id="rId8"/>
              </w:object>
            </w:r>
          </w:p>
        </w:tc>
        <w:tc>
          <w:tcPr>
            <w:tcW w:w="10401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26128" w14:textId="77777777" w:rsidR="00610DE2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2b.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3EC5F06E" w14:textId="77777777" w:rsidR="00610DE2" w:rsidRDefault="0000000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Wstawić " TAK" jeżeli z zakresu Regulaminu naborów wniosków (...) wynika konieczność załączenia dokumentu.</w:t>
            </w:r>
            <w:r>
              <w:rPr>
                <w:rFonts w:ascii="Calibri" w:hAnsi="Calibri" w:cs="Calibri"/>
              </w:rPr>
              <w:br/>
              <w:t>Wstawić "ND" jeżeli z zakresu  Regulaminu naborów wniosków (...) nie wynika konieczność załączenia dokumentu.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58EF1" w14:textId="77777777" w:rsidR="00610DE2" w:rsidRDefault="00610DE2">
            <w:pPr>
              <w:rPr>
                <w:rFonts w:ascii="Calibri" w:hAnsi="Calibri" w:cs="Calibri"/>
              </w:rPr>
            </w:pPr>
          </w:p>
        </w:tc>
      </w:tr>
      <w:tr w:rsidR="00610DE2" w14:paraId="4CBA7863" w14:textId="7777777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86E2CB" w14:textId="77777777" w:rsidR="00610DE2" w:rsidRDefault="00610DE2"/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B735C6" w14:textId="77777777" w:rsidR="00610DE2" w:rsidRDefault="00000000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98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96D755" w14:textId="77777777" w:rsidR="00610DE2" w:rsidRDefault="00610DE2">
            <w:pPr>
              <w:jc w:val="center"/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F88A7" w14:textId="77777777" w:rsidR="00610DE2" w:rsidRDefault="00610DE2"/>
        </w:tc>
      </w:tr>
      <w:tr w:rsidR="00610DE2" w14:paraId="41EF4BB2" w14:textId="7777777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A94269" w14:textId="77777777" w:rsidR="00610D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6584D3" w14:textId="77777777" w:rsidR="00610D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A53B7D" w14:textId="77777777" w:rsidR="00610D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TAK/ND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E80407" w14:textId="77777777" w:rsidR="00610DE2" w:rsidRDefault="00610DE2"/>
        </w:tc>
      </w:tr>
      <w:tr w:rsidR="00610DE2" w14:paraId="66A95D8A" w14:textId="77777777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7CCA0" w14:textId="77777777" w:rsidR="00610DE2" w:rsidRDefault="00000000">
            <w:pPr>
              <w:jc w:val="center"/>
            </w:pPr>
            <w: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1CB40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2ECF27C6" w14:textId="77777777" w:rsidR="00610DE2" w:rsidRDefault="00000000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5A262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36012" w14:textId="77777777" w:rsidR="00610DE2" w:rsidRDefault="00610DE2"/>
        </w:tc>
      </w:tr>
      <w:tr w:rsidR="00610DE2" w14:paraId="1FA88713" w14:textId="77777777">
        <w:tblPrEx>
          <w:tblCellMar>
            <w:top w:w="0" w:type="dxa"/>
            <w:bottom w:w="0" w:type="dxa"/>
          </w:tblCellMar>
        </w:tblPrEx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67085" w14:textId="77777777" w:rsidR="00610DE2" w:rsidRDefault="00000000">
            <w:pPr>
              <w:jc w:val="center"/>
            </w:pPr>
            <w: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75BAE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5195A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A3DFA" w14:textId="77777777" w:rsidR="00610DE2" w:rsidRDefault="00610DE2"/>
        </w:tc>
      </w:tr>
      <w:tr w:rsidR="00707E96" w14:paraId="1F0B7AB8" w14:textId="77777777" w:rsidTr="00707E9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52A2EB" w14:textId="77777777" w:rsidR="00707E96" w:rsidRDefault="00707E96" w:rsidP="00707E96">
            <w:pPr>
              <w:jc w:val="center"/>
            </w:pPr>
            <w: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0E1FF" w14:textId="4B5EBDAA" w:rsidR="00707E96" w:rsidRDefault="00707E96" w:rsidP="00707E96">
            <w:r>
              <w:rPr>
                <w:rFonts w:ascii="Calibri" w:hAnsi="Calibri" w:cs="Calibri"/>
                <w:sz w:val="22"/>
                <w:szCs w:val="22"/>
              </w:rPr>
              <w:t xml:space="preserve">Zaświadczenie z właściwej ewidencji ludności o miejscu zameldowania na pobyt stały lub czasowy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2AB833" w14:textId="4775E59A" w:rsidR="00707E96" w:rsidRDefault="00707E96" w:rsidP="00707E96">
            <w:pPr>
              <w:jc w:val="center"/>
              <w:rPr>
                <w:sz w:val="24"/>
                <w:szCs w:val="24"/>
              </w:rPr>
            </w:pPr>
            <w:r w:rsidRPr="0093683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E937B8" w14:textId="77777777" w:rsidR="00707E96" w:rsidRDefault="00707E96" w:rsidP="00707E96"/>
        </w:tc>
      </w:tr>
      <w:tr w:rsidR="00707E96" w14:paraId="13DC0B3C" w14:textId="77777777" w:rsidTr="00707E9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F9566" w14:textId="77777777" w:rsidR="00707E96" w:rsidRDefault="00707E96" w:rsidP="00707E96">
            <w:pPr>
              <w:jc w:val="center"/>
            </w:pPr>
            <w: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3388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495B8D85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58510D4B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3877D84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68AFFF9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42EC423B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7CB5A22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decyzja o nadaniu obywatelstwa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9BDE1" w14:textId="4FAE382B" w:rsidR="00707E96" w:rsidRDefault="00707E96" w:rsidP="00707E96">
            <w:pPr>
              <w:jc w:val="center"/>
              <w:rPr>
                <w:sz w:val="24"/>
                <w:szCs w:val="24"/>
              </w:rPr>
            </w:pPr>
            <w:r w:rsidRPr="0093683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63E2C" w14:textId="77777777" w:rsidR="00707E96" w:rsidRDefault="00707E96" w:rsidP="00707E96"/>
        </w:tc>
      </w:tr>
      <w:tr w:rsidR="00610DE2" w14:paraId="77AD8AC7" w14:textId="77777777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A7A9FA" w14:textId="77777777" w:rsidR="00610DE2" w:rsidRDefault="00000000">
            <w:pPr>
              <w:jc w:val="center"/>
            </w:pPr>
            <w: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0C9F6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- załącznik obowiązkowy w przypadku gdy operacja jest trwale związana z nieruchomością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0E32B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7CBAD" w14:textId="77777777" w:rsidR="00610DE2" w:rsidRDefault="00610DE2"/>
        </w:tc>
      </w:tr>
      <w:tr w:rsidR="00610DE2" w14:paraId="66905EFC" w14:textId="77777777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1F9D0" w14:textId="77777777" w:rsidR="00610DE2" w:rsidRDefault="00000000">
            <w:pPr>
              <w:jc w:val="center"/>
            </w:pPr>
            <w: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994C6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D6592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E4C42" w14:textId="77777777" w:rsidR="00610DE2" w:rsidRDefault="00610DE2"/>
        </w:tc>
      </w:tr>
      <w:tr w:rsidR="00610DE2" w14:paraId="6C3B8630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8CFAC" w14:textId="77777777" w:rsidR="00610DE2" w:rsidRDefault="00000000">
            <w:pPr>
              <w:jc w:val="center"/>
            </w:pPr>
            <w: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3E96D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kwalifikowalności VAT (dla osoby prawnej lub fizycznej) – Załącznik nr 2 do WOPP</w:t>
            </w:r>
          </w:p>
          <w:p w14:paraId="53FEE2AC" w14:textId="77777777" w:rsidR="00610DE2" w:rsidRDefault="00610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4AC5C9" w14:textId="77777777" w:rsidR="00610DE2" w:rsidRDefault="00610D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2A009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lastRenderedPageBreak/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26863" w14:textId="77777777" w:rsidR="00610DE2" w:rsidRDefault="00610DE2"/>
        </w:tc>
      </w:tr>
      <w:tr w:rsidR="00610DE2" w14:paraId="4BB3F528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97D2AD" w14:textId="77777777" w:rsidR="00610DE2" w:rsidRDefault="00000000">
            <w:pPr>
              <w:jc w:val="center"/>
            </w:pPr>
            <w: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7A1EC6" w14:textId="77777777" w:rsidR="00610DE2" w:rsidRDefault="00000000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B694C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35A81" w14:textId="77777777" w:rsidR="00610DE2" w:rsidRDefault="00610DE2"/>
        </w:tc>
      </w:tr>
      <w:tr w:rsidR="00610DE2" w14:paraId="3BBA4A2D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0E7C1" w14:textId="77777777" w:rsidR="00610DE2" w:rsidRDefault="00000000">
            <w:pPr>
              <w:jc w:val="center"/>
            </w:pPr>
            <w: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7CA5A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dotyczące robót budowlanych:</w:t>
            </w:r>
          </w:p>
          <w:p w14:paraId="00FAC67A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2F9CD963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2F4C851B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259B2F7E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4D79CC54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54A082A7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11171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C6EE8D" w14:textId="77777777" w:rsidR="00610DE2" w:rsidRDefault="00610DE2"/>
        </w:tc>
      </w:tr>
      <w:tr w:rsidR="00610DE2" w14:paraId="121C7008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C679A" w14:textId="77777777" w:rsidR="00610DE2" w:rsidRDefault="00000000">
            <w:pPr>
              <w:jc w:val="center"/>
            </w:pPr>
            <w: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DF752E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F57D3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92C12" w14:textId="77777777" w:rsidR="00610DE2" w:rsidRDefault="00610DE2"/>
        </w:tc>
      </w:tr>
      <w:tr w:rsidR="00610DE2" w14:paraId="7F088235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28CF0" w14:textId="77777777" w:rsidR="00610DE2" w:rsidRDefault="00000000">
            <w:pPr>
              <w:jc w:val="center"/>
            </w:pPr>
            <w: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5CF92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załącznik obowiązkowy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– załącznik nr 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8DB99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D41F7" w14:textId="77777777" w:rsidR="00610DE2" w:rsidRDefault="00610DE2"/>
        </w:tc>
      </w:tr>
      <w:tr w:rsidR="00610DE2" w14:paraId="6C334EA0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783786" w14:textId="77777777" w:rsidR="00610DE2" w:rsidRDefault="00000000">
            <w:pPr>
              <w:jc w:val="center"/>
            </w:pPr>
            <w: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6C45B" w14:textId="77777777" w:rsidR="00610DE2" w:rsidRDefault="00000000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7A523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6ED88" w14:textId="77777777" w:rsidR="00610DE2" w:rsidRDefault="00610DE2"/>
        </w:tc>
      </w:tr>
      <w:tr w:rsidR="00610DE2" w14:paraId="7993797E" w14:textId="7777777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0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C3043" w14:textId="77777777" w:rsidR="00610DE2" w:rsidRDefault="00000000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42F9C" w14:textId="77777777" w:rsidR="00610DE2" w:rsidRDefault="00610DE2"/>
        </w:tc>
      </w:tr>
      <w:tr w:rsidR="00610DE2" w14:paraId="1CBA544E" w14:textId="77777777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8C080" w14:textId="77777777" w:rsidR="00610DE2" w:rsidRDefault="00000000">
            <w:pPr>
              <w:jc w:val="center"/>
            </w:pPr>
            <w: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DAD5D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0B1D6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32B8C" w14:textId="77777777" w:rsidR="00610DE2" w:rsidRDefault="00610DE2"/>
        </w:tc>
      </w:tr>
      <w:tr w:rsidR="00793320" w14:paraId="7A3B03EB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4101E3" w14:textId="77777777" w:rsidR="00793320" w:rsidRDefault="00793320" w:rsidP="00793320">
            <w:pPr>
              <w:jc w:val="center"/>
            </w:pPr>
            <w:r>
              <w:t>14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23B3A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że operacja wpisuje się w zakres działalności podmiotu np. statut.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71123" w14:textId="08FFDE3A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B94939" w14:textId="77777777" w:rsidR="00793320" w:rsidRDefault="00793320" w:rsidP="00793320"/>
        </w:tc>
      </w:tr>
      <w:tr w:rsidR="00793320" w14:paraId="25C59B17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24402" w14:textId="77777777" w:rsidR="00793320" w:rsidRDefault="00793320" w:rsidP="00793320">
            <w:pPr>
              <w:jc w:val="center"/>
            </w:pPr>
            <w: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7E175" w14:textId="77777777" w:rsidR="00793320" w:rsidRDefault="00793320" w:rsidP="0079332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213273" w14:textId="3B648DAF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9943AA" w14:textId="77777777" w:rsidR="00793320" w:rsidRDefault="00793320" w:rsidP="00793320"/>
        </w:tc>
      </w:tr>
      <w:tr w:rsidR="00610DE2" w14:paraId="40F12704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B7C07" w14:textId="77777777" w:rsidR="00610DE2" w:rsidRDefault="00000000">
            <w:pPr>
              <w:jc w:val="center"/>
            </w:pPr>
            <w:r>
              <w:t>16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1D4A4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73E9E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9FF3B" w14:textId="77777777" w:rsidR="00610DE2" w:rsidRDefault="00610DE2"/>
        </w:tc>
      </w:tr>
      <w:tr w:rsidR="00610DE2" w14:paraId="613EF035" w14:textId="77777777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2A136" w14:textId="77777777" w:rsidR="00610DE2" w:rsidRDefault="00000000">
            <w:pPr>
              <w:jc w:val="center"/>
            </w:pPr>
            <w: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F8FE1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5F5693" w14:textId="77777777" w:rsidR="00610DE2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902D8" w14:textId="77777777" w:rsidR="00610DE2" w:rsidRDefault="00610DE2"/>
        </w:tc>
      </w:tr>
      <w:tr w:rsidR="00610DE2" w14:paraId="48F747BC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215FE" w14:textId="77777777" w:rsidR="00610DE2" w:rsidRDefault="00000000">
            <w:pPr>
              <w:jc w:val="center"/>
            </w:pPr>
            <w: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28AF6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wielkość małego gospodarstwa rolnego</w:t>
            </w:r>
          </w:p>
          <w:p w14:paraId="7879E976" w14:textId="77777777" w:rsidR="00610DE2" w:rsidRDefault="0000000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 [dotyczy zakresów start i rozwój GA, ZE, GO]</w:t>
            </w:r>
          </w:p>
          <w:p w14:paraId="77FE5BDC" w14:textId="77777777" w:rsidR="00610DE2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14:paraId="7416FAD5" w14:textId="77777777" w:rsidR="00610DE2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A1BD95" w14:textId="33BD5B66" w:rsidR="00610DE2" w:rsidRDefault="00793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2CEE0" w14:textId="77777777" w:rsidR="00610DE2" w:rsidRDefault="00610DE2"/>
        </w:tc>
      </w:tr>
      <w:tr w:rsidR="00610DE2" w14:paraId="34C0D09E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7C166" w14:textId="77777777" w:rsidR="00610DE2" w:rsidRDefault="00000000">
            <w:pPr>
              <w:jc w:val="center"/>
            </w:pPr>
            <w:r>
              <w:lastRenderedPageBreak/>
              <w:t>19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3588B" w14:textId="77777777" w:rsidR="00610DE2" w:rsidRDefault="00000000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[dotyczy zakresów start i rozwój GA, ZE, GO]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138BB50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14:paraId="5876DEB4" w14:textId="77777777" w:rsidR="00610DE2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634A75C8" w14:textId="77777777" w:rsidR="00610DE2" w:rsidRDefault="00000000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3A95640E" w14:textId="77777777" w:rsidR="00610DE2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102C443B" w14:textId="77777777" w:rsidR="00610DE2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0D42486E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14:paraId="42E151E4" w14:textId="77777777" w:rsidR="00610DE2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590F7EEE" w14:textId="77777777" w:rsidR="00610DE2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428547E7" w14:textId="77777777" w:rsidR="00610DE2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2441C9" w14:textId="0E820D33" w:rsidR="00610DE2" w:rsidRDefault="00793320">
            <w:pPr>
              <w:jc w:val="center"/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FC7FD5" w14:textId="77777777" w:rsidR="00610DE2" w:rsidRDefault="00610DE2"/>
        </w:tc>
      </w:tr>
      <w:tr w:rsidR="00793320" w14:paraId="61E6C50F" w14:textId="77777777" w:rsidTr="00793320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006C0" w14:textId="77777777" w:rsidR="00793320" w:rsidRDefault="00793320" w:rsidP="00793320">
            <w:pPr>
              <w:jc w:val="center"/>
            </w:pPr>
            <w:r>
              <w:t>20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FED48" w14:textId="77777777" w:rsidR="00793320" w:rsidRDefault="00793320" w:rsidP="0079332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0A9ED4D3" w14:textId="77777777" w:rsidR="00793320" w:rsidRDefault="00793320" w:rsidP="0079332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76B30" w14:textId="56E579E1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7BD52" w14:textId="77777777" w:rsidR="00793320" w:rsidRDefault="00793320" w:rsidP="00793320"/>
        </w:tc>
      </w:tr>
      <w:tr w:rsidR="00793320" w14:paraId="64633CA7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2BB38" w14:textId="77777777" w:rsidR="00793320" w:rsidRDefault="00793320" w:rsidP="00793320">
            <w:pPr>
              <w:jc w:val="center"/>
            </w:pPr>
            <w: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754D53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245E43" w14:textId="54533C8D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412CDF" w14:textId="77777777" w:rsidR="00793320" w:rsidRDefault="00793320" w:rsidP="00793320"/>
        </w:tc>
      </w:tr>
      <w:tr w:rsidR="00793320" w14:paraId="48AC7410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AC41C" w14:textId="77777777" w:rsidR="00793320" w:rsidRDefault="00793320" w:rsidP="00793320">
            <w:pPr>
              <w:jc w:val="center"/>
            </w:pPr>
            <w: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24028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 potwierdzający, iż powstające w ramach operacji obiekty infrastruktury będą ogólnodostępne 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44481" w14:textId="7082E922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4DA04" w14:textId="77777777" w:rsidR="00793320" w:rsidRDefault="00793320" w:rsidP="00793320"/>
        </w:tc>
      </w:tr>
      <w:tr w:rsidR="00793320" w14:paraId="041C5A0F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D74E3" w14:textId="77777777" w:rsidR="00793320" w:rsidRDefault="00793320" w:rsidP="00793320">
            <w:pPr>
              <w:jc w:val="center"/>
            </w:pPr>
            <w: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9F199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A638D8" w14:textId="73B106BA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DFB480" w14:textId="77777777" w:rsidR="00793320" w:rsidRDefault="00793320" w:rsidP="00793320"/>
        </w:tc>
      </w:tr>
      <w:tr w:rsidR="00793320" w14:paraId="43E66060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7B6D5" w14:textId="77777777" w:rsidR="00793320" w:rsidRDefault="00793320" w:rsidP="00793320">
            <w:pPr>
              <w:jc w:val="center"/>
            </w:pPr>
            <w: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DEADC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7DFD3" w14:textId="0A83A260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27CB0" w14:textId="77777777" w:rsidR="00793320" w:rsidRDefault="00793320" w:rsidP="00793320"/>
        </w:tc>
      </w:tr>
      <w:tr w:rsidR="00793320" w14:paraId="18A7FC8B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0C2733" w14:textId="77777777" w:rsidR="00793320" w:rsidRDefault="00793320" w:rsidP="00793320">
            <w:pPr>
              <w:jc w:val="center"/>
            </w:pPr>
            <w: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8D80D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51C66" w14:textId="2E891D9D" w:rsidR="00793320" w:rsidRDefault="00793320" w:rsidP="00793320">
            <w:pPr>
              <w:jc w:val="center"/>
            </w:pPr>
            <w:r w:rsidRPr="002F614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F5F4E" w14:textId="77777777" w:rsidR="00793320" w:rsidRDefault="00793320" w:rsidP="00793320"/>
        </w:tc>
      </w:tr>
      <w:tr w:rsidR="00793320" w14:paraId="21CB9854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025BA" w14:textId="77777777" w:rsidR="00793320" w:rsidRDefault="00793320" w:rsidP="00793320">
            <w:pPr>
              <w:jc w:val="center"/>
            </w:pPr>
            <w: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044A7A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A188A" w14:textId="42F2BC5A" w:rsidR="00793320" w:rsidRDefault="00793320" w:rsidP="00793320">
            <w:pPr>
              <w:jc w:val="center"/>
            </w:pPr>
            <w:r w:rsidRPr="002F614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7C4765" w14:textId="77777777" w:rsidR="00793320" w:rsidRDefault="00793320" w:rsidP="00793320"/>
        </w:tc>
      </w:tr>
      <w:tr w:rsidR="00610DE2" w14:paraId="4858A698" w14:textId="77777777" w:rsidTr="0079332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F8F8E" w14:textId="77777777" w:rsidR="00610DE2" w:rsidRDefault="00000000">
            <w:pPr>
              <w:jc w:val="center"/>
            </w:pPr>
            <w:r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30789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550183" w14:textId="2627BC87" w:rsidR="00610DE2" w:rsidRDefault="0079332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  <w:r w:rsidR="00000000"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7EA69" w14:textId="77777777" w:rsidR="00610DE2" w:rsidRDefault="00610DE2"/>
        </w:tc>
      </w:tr>
      <w:tr w:rsidR="00793320" w14:paraId="562AB00E" w14:textId="77777777" w:rsidTr="00793320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BF701" w14:textId="77777777" w:rsidR="00793320" w:rsidRDefault="00793320" w:rsidP="00793320">
            <w:pPr>
              <w:jc w:val="center"/>
            </w:pPr>
            <w: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F9669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A2B11" w14:textId="3312CFEB" w:rsidR="00793320" w:rsidRDefault="00793320" w:rsidP="00793320">
            <w:pPr>
              <w:jc w:val="center"/>
            </w:pPr>
            <w:r w:rsidRPr="008A77E3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2D462" w14:textId="77777777" w:rsidR="00793320" w:rsidRDefault="00793320" w:rsidP="00793320"/>
        </w:tc>
      </w:tr>
      <w:tr w:rsidR="00793320" w14:paraId="659B78C3" w14:textId="77777777" w:rsidTr="00793320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0FE0D" w14:textId="77777777" w:rsidR="00793320" w:rsidRDefault="00793320" w:rsidP="00793320">
            <w:pPr>
              <w:jc w:val="center"/>
            </w:pPr>
            <w: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F00F5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46E61" w14:textId="0ABCE7E6" w:rsidR="00793320" w:rsidRDefault="00793320" w:rsidP="00793320">
            <w:pPr>
              <w:jc w:val="center"/>
            </w:pPr>
            <w:r w:rsidRPr="008A77E3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B3BA2" w14:textId="77777777" w:rsidR="00793320" w:rsidRDefault="00793320" w:rsidP="00793320"/>
        </w:tc>
      </w:tr>
      <w:tr w:rsidR="00793320" w14:paraId="3CF7FE7F" w14:textId="77777777" w:rsidTr="00793320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4B28D" w14:textId="77777777" w:rsidR="00793320" w:rsidRDefault="00793320" w:rsidP="00793320">
            <w:pPr>
              <w:jc w:val="center"/>
            </w:pPr>
            <w:r>
              <w:lastRenderedPageBreak/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2794E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47403" w14:textId="38441007" w:rsidR="00793320" w:rsidRDefault="00793320" w:rsidP="00793320">
            <w:pPr>
              <w:jc w:val="center"/>
            </w:pPr>
            <w:r w:rsidRPr="008A77E3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3664A" w14:textId="77777777" w:rsidR="00793320" w:rsidRDefault="00793320" w:rsidP="00793320"/>
        </w:tc>
      </w:tr>
      <w:tr w:rsidR="00610DE2" w14:paraId="6FDFF7D9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B3145" w14:textId="77777777" w:rsidR="00610DE2" w:rsidRDefault="00000000">
            <w:pPr>
              <w:jc w:val="center"/>
            </w:pPr>
            <w: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DE375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5A9BCC9B" w14:textId="77777777" w:rsidR="00610DE2" w:rsidRDefault="00000000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052CA1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DD98E" w14:textId="77777777" w:rsidR="00610DE2" w:rsidRDefault="00610DE2"/>
        </w:tc>
      </w:tr>
      <w:tr w:rsidR="00610DE2" w14:paraId="20031366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422CF" w14:textId="77777777" w:rsidR="00610DE2" w:rsidRDefault="00000000">
            <w:pPr>
              <w:jc w:val="center"/>
            </w:pPr>
            <w: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85D74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14:paraId="74960786" w14:textId="77777777" w:rsidR="00610DE2" w:rsidRDefault="00000000">
            <w:pPr>
              <w:spacing w:after="0"/>
            </w:pPr>
            <w:r>
              <w:rPr>
                <w:rFonts w:ascii="Calibri" w:hAnsi="Calibri" w:cs="Calibri"/>
                <w:i/>
                <w:iCs/>
              </w:rPr>
              <w:t>[dotyczy KŁŻ]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AB9E76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AD53B" w14:textId="77777777" w:rsidR="00610DE2" w:rsidRDefault="00610DE2"/>
        </w:tc>
      </w:tr>
      <w:tr w:rsidR="00610DE2" w14:paraId="31313368" w14:textId="77777777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BF72A" w14:textId="77777777" w:rsidR="00610DE2" w:rsidRDefault="00000000">
            <w:pPr>
              <w:jc w:val="center"/>
            </w:pPr>
            <w:r>
              <w:t>34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5C832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gminnej ewidencji innych obiektów, w których świadczone są usługi hotelarskie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ADFA02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D0261" w14:textId="77777777" w:rsidR="00610DE2" w:rsidRDefault="00610DE2"/>
        </w:tc>
      </w:tr>
      <w:tr w:rsidR="00610DE2" w14:paraId="17D072A4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DF366" w14:textId="77777777" w:rsidR="00610DE2" w:rsidRDefault="00000000">
            <w:pPr>
              <w:jc w:val="center"/>
            </w:pPr>
            <w:r>
              <w:t>35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F68FF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2BC96A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ACBFC" w14:textId="77777777" w:rsidR="00610DE2" w:rsidRDefault="00610DE2"/>
        </w:tc>
      </w:tr>
      <w:tr w:rsidR="00610DE2" w14:paraId="5A07CFDE" w14:textId="77777777" w:rsidTr="00793320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ACD3A" w14:textId="77777777" w:rsidR="00610DE2" w:rsidRDefault="00000000">
            <w:pPr>
              <w:jc w:val="center"/>
            </w:pPr>
            <w:r>
              <w:t>36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00722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Potwierdzenie niekomercyjnego charakteru operacji – Załącznik nr 8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8E6DC2" w14:textId="768B7E90" w:rsidR="00610DE2" w:rsidRDefault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56D1E" w14:textId="77777777" w:rsidR="00610DE2" w:rsidRDefault="00610DE2"/>
        </w:tc>
      </w:tr>
      <w:tr w:rsidR="00610DE2" w14:paraId="716BD527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E6BC9" w14:textId="77777777" w:rsidR="00610DE2" w:rsidRDefault="00000000">
            <w:pPr>
              <w:jc w:val="center"/>
            </w:pPr>
            <w:r>
              <w:t>37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9ECB0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A00B8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A5215" w14:textId="77777777" w:rsidR="00610DE2" w:rsidRDefault="00610DE2"/>
        </w:tc>
      </w:tr>
      <w:tr w:rsidR="00610DE2" w14:paraId="15E78614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D3E2A" w14:textId="77777777" w:rsidR="00610DE2" w:rsidRDefault="00000000">
            <w:pPr>
              <w:jc w:val="center"/>
            </w:pPr>
            <w:r>
              <w:t>37a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6BAFB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 spełnienia kryteriów wyboru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01456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90953" w14:textId="77777777" w:rsidR="00610DE2" w:rsidRDefault="00610DE2"/>
        </w:tc>
      </w:tr>
      <w:tr w:rsidR="00610DE2" w14:paraId="15659812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F6755" w14:textId="77777777" w:rsidR="00610DE2" w:rsidRDefault="00000000">
            <w:pPr>
              <w:jc w:val="center"/>
            </w:pPr>
            <w:r>
              <w:t>37b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C1F50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Oświadczenia dotyczące spełnienia kryteriów wyboru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A2E94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E9E0E5" w14:textId="77777777" w:rsidR="00610DE2" w:rsidRDefault="00610DE2"/>
        </w:tc>
      </w:tr>
      <w:tr w:rsidR="00610DE2" w14:paraId="69B24EE4" w14:textId="77777777" w:rsidTr="00793320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7AD13" w14:textId="77777777" w:rsidR="00610DE2" w:rsidRDefault="00000000">
            <w:pPr>
              <w:jc w:val="center"/>
            </w:pPr>
            <w:r>
              <w:t>38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79721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3DB61D" w14:textId="5AAD4FAC" w:rsidR="00610DE2" w:rsidRDefault="0079332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04A62" w14:textId="77777777" w:rsidR="00610DE2" w:rsidRDefault="00610DE2"/>
        </w:tc>
      </w:tr>
    </w:tbl>
    <w:p w14:paraId="788970FE" w14:textId="77777777" w:rsidR="00610DE2" w:rsidRDefault="00610DE2"/>
    <w:sectPr w:rsidR="00610DE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FB50" w14:textId="77777777" w:rsidR="0090768B" w:rsidRDefault="0090768B">
      <w:pPr>
        <w:spacing w:after="0"/>
      </w:pPr>
      <w:r>
        <w:separator/>
      </w:r>
    </w:p>
  </w:endnote>
  <w:endnote w:type="continuationSeparator" w:id="0">
    <w:p w14:paraId="6C6962BB" w14:textId="77777777" w:rsidR="0090768B" w:rsidRDefault="009076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5130" w14:textId="77777777" w:rsidR="0090768B" w:rsidRDefault="0090768B">
      <w:pPr>
        <w:spacing w:after="0"/>
      </w:pPr>
      <w:r>
        <w:separator/>
      </w:r>
    </w:p>
  </w:footnote>
  <w:footnote w:type="continuationSeparator" w:id="0">
    <w:p w14:paraId="481A3F20" w14:textId="77777777" w:rsidR="0090768B" w:rsidRDefault="009076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71797"/>
    <w:multiLevelType w:val="multilevel"/>
    <w:tmpl w:val="7A94FAA2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56223113"/>
    <w:multiLevelType w:val="multilevel"/>
    <w:tmpl w:val="CA4689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C29C5"/>
    <w:multiLevelType w:val="multilevel"/>
    <w:tmpl w:val="33B4FC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4022988">
    <w:abstractNumId w:val="2"/>
  </w:num>
  <w:num w:numId="2" w16cid:durableId="2059821218">
    <w:abstractNumId w:val="1"/>
  </w:num>
  <w:num w:numId="3" w16cid:durableId="166678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0DE2"/>
    <w:rsid w:val="00590446"/>
    <w:rsid w:val="00610DE2"/>
    <w:rsid w:val="006C40F3"/>
    <w:rsid w:val="00707E96"/>
    <w:rsid w:val="00793320"/>
    <w:rsid w:val="0090768B"/>
    <w:rsid w:val="00B47EC8"/>
    <w:rsid w:val="00D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A556"/>
  <w15:docId w15:val="{5C96644F-27C8-44AD-9865-62B7A84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7293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Mariola Epa-Pikuła</cp:lastModifiedBy>
  <cp:revision>3</cp:revision>
  <cp:lastPrinted>2024-10-23T10:48:00Z</cp:lastPrinted>
  <dcterms:created xsi:type="dcterms:W3CDTF">2026-08-25T08:16:00Z</dcterms:created>
  <dcterms:modified xsi:type="dcterms:W3CDTF">2026-08-25T08:16:00Z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